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auto"/>
    <w:pitch w:val="default"/>
    <w:sig w:usb0="00000001" w:usb1="080E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016;&#24320;&#26124;\AppData\Roaming\Kingsoft\wps\addons\pool\win-i386\knewfileruby_1.0.0.11\template\wps\0.doc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  <customShpInfo spid="_x0000_s1027"/>
    <customShpInfo spid="_x0000_s1028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